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28C3E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29BAE1A5" w14:textId="77777777" w:rsidR="00F90453" w:rsidRDefault="001102A2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1F8B7249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16F367C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E7B9" w14:textId="6548BA01" w:rsidR="00222867" w:rsidRPr="00D635C4" w:rsidRDefault="001102A2" w:rsidP="00DE68A0">
            <w:pPr>
              <w:bidi w:val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החינוך</w:t>
            </w:r>
          </w:p>
        </w:tc>
      </w:tr>
      <w:tr w:rsidR="007548B0" w14:paraId="7BAF602D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3AC23D6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AB9C" w14:textId="46381ED0" w:rsidR="00222867" w:rsidRPr="00D635C4" w:rsidRDefault="001102A2" w:rsidP="00DE68A0">
            <w:pPr>
              <w:bidi w:val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מינהל </w:t>
            </w:r>
            <w:proofErr w:type="spellStart"/>
            <w:r>
              <w:rPr>
                <w:rFonts w:hint="cs"/>
                <w:rtl/>
              </w:rPr>
              <w:t>טכנווגיות</w:t>
            </w:r>
            <w:proofErr w:type="spellEnd"/>
            <w:r>
              <w:rPr>
                <w:rFonts w:hint="cs"/>
                <w:rtl/>
              </w:rPr>
              <w:t xml:space="preserve"> דיגיטליות ומידע</w:t>
            </w:r>
          </w:p>
        </w:tc>
      </w:tr>
      <w:tr w:rsidR="007548B0" w14:paraId="4F0C1513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2099CC1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5C13" w14:textId="0491963A" w:rsidR="00222867" w:rsidRDefault="001102A2" w:rsidP="00DE68A0">
            <w:r>
              <w:rPr>
                <w:rFonts w:hint="cs"/>
                <w:rtl/>
              </w:rPr>
              <w:t>10.01.2021</w:t>
            </w:r>
            <w:bookmarkStart w:id="0" w:name="_GoBack"/>
            <w:bookmarkEnd w:id="0"/>
          </w:p>
        </w:tc>
      </w:tr>
    </w:tbl>
    <w:p w14:paraId="1D916161" w14:textId="77777777" w:rsidR="00332AFB" w:rsidRDefault="001102A2" w:rsidP="00222867">
      <w:pPr>
        <w:rPr>
          <w:rtl/>
        </w:rPr>
      </w:pPr>
    </w:p>
    <w:p w14:paraId="6D519A28" w14:textId="77777777" w:rsidR="00222867" w:rsidRDefault="001102A2" w:rsidP="00222867">
      <w:pPr>
        <w:rPr>
          <w:rtl/>
        </w:rPr>
      </w:pPr>
    </w:p>
    <w:p w14:paraId="6E93DB27" w14:textId="77777777" w:rsidR="00222867" w:rsidRDefault="001102A2" w:rsidP="00222867">
      <w:pPr>
        <w:rPr>
          <w:rtl/>
        </w:rPr>
      </w:pPr>
    </w:p>
    <w:p w14:paraId="394B534A" w14:textId="77777777" w:rsidR="00222867" w:rsidRDefault="001102A2" w:rsidP="00222867">
      <w:pPr>
        <w:rPr>
          <w:rtl/>
        </w:rPr>
      </w:pPr>
    </w:p>
    <w:p w14:paraId="19C71BEC" w14:textId="77777777" w:rsidR="00222867" w:rsidRDefault="001102A2" w:rsidP="00222867">
      <w:pPr>
        <w:rPr>
          <w:rtl/>
        </w:rPr>
      </w:pPr>
    </w:p>
    <w:p w14:paraId="0686DEA4" w14:textId="77777777" w:rsidR="00222867" w:rsidRDefault="001102A2" w:rsidP="00222867">
      <w:pPr>
        <w:rPr>
          <w:rtl/>
        </w:rPr>
      </w:pPr>
    </w:p>
    <w:p w14:paraId="7F17EC00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53C5C591" w14:textId="77777777" w:rsidR="00222867" w:rsidRDefault="001102A2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65393865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5F356A09" w14:textId="77777777" w:rsidR="00222867" w:rsidRPr="00AF57E9" w:rsidRDefault="001102A2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50850A46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F31B1F7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53327CA1" w14:textId="77777777" w:rsidTr="00092D3B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1A5B" w14:textId="77777777" w:rsidR="00C863CE" w:rsidRDefault="00B77DC7">
            <w:pPr>
              <w:spacing w:line="276" w:lineRule="auto"/>
              <w:rPr>
                <w:rFonts w:ascii="David" w:hAnsi="David" w:cs="David"/>
                <w:cap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 xml:space="preserve">במסגרת </w:t>
            </w:r>
            <w:r>
              <w:rPr>
                <w:rFonts w:ascii="David" w:hAnsi="David" w:cs="David"/>
                <w:caps/>
                <w:sz w:val="24"/>
                <w:szCs w:val="24"/>
                <w:rtl/>
              </w:rPr>
              <w:t xml:space="preserve">מהלך ארצי ואסטרטגי של </w:t>
            </w:r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>משרד החינוך ל</w:t>
            </w:r>
            <w:r>
              <w:rPr>
                <w:rFonts w:ascii="David" w:hAnsi="David" w:cs="David"/>
                <w:caps/>
                <w:sz w:val="24"/>
                <w:szCs w:val="24"/>
                <w:rtl/>
              </w:rPr>
              <w:t>עידוד אורח חיים בריא בקרב תלמידי בתי ספר בישראל</w:t>
            </w:r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 xml:space="preserve"> בכוונת המשרד להפעיל פלטפורמה </w:t>
            </w:r>
            <w:proofErr w:type="spellStart"/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>יחודית</w:t>
            </w:r>
            <w:proofErr w:type="spellEnd"/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 xml:space="preserve"> דיגיטלית למובייל אשר מאפשרת לתלמידים לשחק, להתפתח וללמוד באמצעות משחקים המשלבים פעילות פיזית מגוונת ברמות ובדרגות קושי שונות, </w:t>
            </w:r>
            <w:proofErr w:type="spellStart"/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>הכל</w:t>
            </w:r>
            <w:proofErr w:type="spellEnd"/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 xml:space="preserve"> באמצעות שימוש בטלפון הנייד</w:t>
            </w:r>
            <w:r>
              <w:rPr>
                <w:rFonts w:ascii="David" w:hAnsi="David" w:cs="David"/>
                <w:caps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 xml:space="preserve">על בסיס </w:t>
            </w:r>
            <w:r>
              <w:rPr>
                <w:rFonts w:ascii="David" w:hAnsi="David" w:cs="David"/>
                <w:caps/>
                <w:sz w:val="24"/>
                <w:szCs w:val="24"/>
                <w:rtl/>
              </w:rPr>
              <w:t xml:space="preserve">טכנולוגיה חדשנית המבוססת על מיקס </w:t>
            </w:r>
            <w:proofErr w:type="spellStart"/>
            <w:r>
              <w:rPr>
                <w:rFonts w:ascii="David" w:hAnsi="David" w:cs="David"/>
                <w:caps/>
                <w:sz w:val="24"/>
                <w:szCs w:val="24"/>
                <w:rtl/>
              </w:rPr>
              <w:t>ריאלטי</w:t>
            </w:r>
            <w:proofErr w:type="spellEnd"/>
            <w:r>
              <w:rPr>
                <w:rFonts w:ascii="David" w:hAnsi="David" w:cs="David"/>
                <w:caps/>
                <w:sz w:val="24"/>
                <w:szCs w:val="24"/>
                <w:rtl/>
              </w:rPr>
              <w:t xml:space="preserve"> תוך שימוש בבינה מלאכותית (</w:t>
            </w:r>
            <w:r>
              <w:rPr>
                <w:rFonts w:ascii="David" w:hAnsi="David" w:cs="David"/>
                <w:caps/>
                <w:sz w:val="24"/>
                <w:szCs w:val="24"/>
              </w:rPr>
              <w:t>AI</w:t>
            </w:r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>) ראיה ממוחשבת (</w:t>
            </w:r>
            <w:r>
              <w:rPr>
                <w:rFonts w:ascii="David" w:hAnsi="David" w:cs="David"/>
                <w:caps/>
                <w:sz w:val="24"/>
                <w:szCs w:val="24"/>
              </w:rPr>
              <w:t>(cOMPUTER VISION</w:t>
            </w:r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 xml:space="preserve"> ומציאות רבודה (</w:t>
            </w:r>
            <w:r>
              <w:rPr>
                <w:rFonts w:ascii="David" w:hAnsi="David" w:cs="David"/>
                <w:caps/>
                <w:sz w:val="24"/>
                <w:szCs w:val="24"/>
              </w:rPr>
              <w:t>AR</w:t>
            </w:r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>)</w:t>
            </w:r>
            <w:r w:rsidR="00C863CE">
              <w:rPr>
                <w:rFonts w:ascii="David" w:hAnsi="David" w:cs="David" w:hint="cs"/>
                <w:caps/>
                <w:sz w:val="24"/>
                <w:szCs w:val="24"/>
                <w:rtl/>
              </w:rPr>
              <w:t>.</w:t>
            </w:r>
          </w:p>
          <w:p w14:paraId="156B83DF" w14:textId="77777777" w:rsidR="00C863CE" w:rsidRDefault="00C863CE">
            <w:pPr>
              <w:spacing w:line="276" w:lineRule="auto"/>
              <w:rPr>
                <w:rFonts w:ascii="David" w:hAnsi="David" w:cs="David"/>
                <w:cap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>הפעילות תתבצע בשני שלבים:</w:t>
            </w:r>
          </w:p>
          <w:p w14:paraId="45568C4B" w14:textId="77777777" w:rsidR="00C863CE" w:rsidRDefault="00C863CE">
            <w:pPr>
              <w:spacing w:line="276" w:lineRule="auto"/>
              <w:rPr>
                <w:rFonts w:ascii="David" w:hAnsi="David" w:cs="David"/>
                <w:cap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>1. התנסות ברמת 5 בתי ספר</w:t>
            </w:r>
          </w:p>
          <w:p w14:paraId="546F6205" w14:textId="77777777" w:rsidR="00C863CE" w:rsidRDefault="00C863CE">
            <w:pPr>
              <w:spacing w:line="276" w:lineRule="auto"/>
              <w:rPr>
                <w:rFonts w:ascii="David" w:hAnsi="David" w:cs="David"/>
                <w:cap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>2. הפעלה ברמה ארצית</w:t>
            </w:r>
          </w:p>
          <w:p w14:paraId="1AE80C74" w14:textId="47BA62DC" w:rsidR="00222867" w:rsidRPr="00B77DC7" w:rsidRDefault="00B77DC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David" w:hAnsi="David" w:cs="David" w:hint="cs"/>
                <w:caps/>
                <w:sz w:val="24"/>
                <w:szCs w:val="24"/>
                <w:rtl/>
              </w:rPr>
              <w:t xml:space="preserve"> </w:t>
            </w:r>
            <w:r w:rsidR="00092D3B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המשרד שומר לעצמו את הזכות להאריך את ההתקשרות בשנתיים נוספות ו/או 20%</w:t>
            </w:r>
          </w:p>
        </w:tc>
      </w:tr>
    </w:tbl>
    <w:p w14:paraId="52E4190F" w14:textId="77777777" w:rsidR="00222867" w:rsidRPr="00AF57E9" w:rsidRDefault="001102A2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13A235DC" w14:textId="014B058F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8F4D8D">
        <w:rPr>
          <w:rFonts w:ascii="Wingdings" w:hAnsi="Wingdings" w:cstheme="minorBidi"/>
          <w:b/>
          <w:sz w:val="21"/>
          <w:szCs w:val="21"/>
        </w:rPr>
        <w:t>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50F8F17E" w14:textId="77777777" w:rsidR="00222867" w:rsidRPr="00AF57E9" w:rsidRDefault="001102A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9554DEE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589B9786" w14:textId="77777777" w:rsidR="00222867" w:rsidRPr="00AF57E9" w:rsidRDefault="001102A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4F1CB1C8" w14:textId="77777777" w:rsidTr="00222867">
        <w:tc>
          <w:tcPr>
            <w:tcW w:w="3085" w:type="dxa"/>
            <w:hideMark/>
          </w:tcPr>
          <w:p w14:paraId="6410D774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75266CEE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B00B2D">
              <w:rPr>
                <w:rFonts w:ascii="Wingdings" w:hAnsi="Wingdings" w:cstheme="minorBidi"/>
                <w:b/>
                <w:color w:val="000000" w:themeColor="text1"/>
                <w:sz w:val="21"/>
                <w:szCs w:val="21"/>
                <w:highlight w:val="black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5E2DE6F6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220258FD" w14:textId="77777777" w:rsidR="00222867" w:rsidRPr="00AF57E9" w:rsidRDefault="001102A2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1ADD37A0" w14:textId="77777777" w:rsidR="00222867" w:rsidRPr="00AF57E9" w:rsidRDefault="001102A2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6"/>
        <w:gridCol w:w="2997"/>
      </w:tblGrid>
      <w:tr w:rsidR="007548B0" w14:paraId="2CC3F25F" w14:textId="77777777" w:rsidTr="00F25D01">
        <w:tc>
          <w:tcPr>
            <w:tcW w:w="2676" w:type="dxa"/>
            <w:shd w:val="clear" w:color="auto" w:fill="E6E6E6"/>
            <w:hideMark/>
          </w:tcPr>
          <w:p w14:paraId="33ABB32B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3" w:type="dxa"/>
            <w:gridSpan w:val="2"/>
          </w:tcPr>
          <w:p w14:paraId="5D053B61" w14:textId="55265D34" w:rsidR="00222867" w:rsidRPr="00F25D01" w:rsidRDefault="00F25D01" w:rsidP="00F25D01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</w:rPr>
            </w:pPr>
            <w:proofErr w:type="spellStart"/>
            <w:r w:rsidRPr="00BA24E1">
              <w:rPr>
                <w:rFonts w:ascii="David" w:hAnsi="David" w:cs="David"/>
                <w:sz w:val="24"/>
                <w:szCs w:val="24"/>
                <w:rtl/>
              </w:rPr>
              <w:t>מובז</w:t>
            </w:r>
            <w:proofErr w:type="spellEnd"/>
            <w:r w:rsidRPr="00BA24E1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BA24E1">
              <w:rPr>
                <w:rFonts w:ascii="David" w:hAnsi="David" w:cs="David"/>
                <w:sz w:val="24"/>
                <w:szCs w:val="24"/>
                <w:rtl/>
              </w:rPr>
              <w:t>אנליטקס</w:t>
            </w:r>
            <w:proofErr w:type="spellEnd"/>
            <w:r w:rsidRPr="00BA24E1">
              <w:rPr>
                <w:rFonts w:ascii="David" w:hAnsi="David" w:cs="David"/>
                <w:sz w:val="24"/>
                <w:szCs w:val="24"/>
                <w:rtl/>
              </w:rPr>
              <w:t xml:space="preserve"> (ישראל) בע״מ  </w:t>
            </w:r>
          </w:p>
        </w:tc>
      </w:tr>
      <w:tr w:rsidR="00F25D01" w14:paraId="4B037510" w14:textId="77777777" w:rsidTr="00F25D01">
        <w:tc>
          <w:tcPr>
            <w:tcW w:w="2676" w:type="dxa"/>
            <w:shd w:val="clear" w:color="auto" w:fill="E6E6E6"/>
            <w:hideMark/>
          </w:tcPr>
          <w:p w14:paraId="74360332" w14:textId="77777777" w:rsidR="00F25D01" w:rsidRPr="00AF57E9" w:rsidRDefault="00F25D01" w:rsidP="00F25D0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57258974" w14:textId="77777777" w:rsidR="00F25D01" w:rsidRPr="00AF57E9" w:rsidRDefault="00F25D01" w:rsidP="00F25D0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3" w:type="dxa"/>
            <w:gridSpan w:val="2"/>
            <w:shd w:val="clear" w:color="auto" w:fill="FFFFFF"/>
            <w:vAlign w:val="center"/>
          </w:tcPr>
          <w:p w14:paraId="5616FD62" w14:textId="4227A523" w:rsidR="00F25D01" w:rsidRPr="00AF57E9" w:rsidRDefault="00F25D01" w:rsidP="00F25D0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Helvetica" w:hAnsi="Helvetica" w:cs="Helvetica"/>
                <w:color w:val="3E396B"/>
              </w:rPr>
              <w:br/>
              <w:t>515973923</w:t>
            </w:r>
          </w:p>
        </w:tc>
      </w:tr>
      <w:tr w:rsidR="00F25D01" w14:paraId="47CDA5F1" w14:textId="77777777" w:rsidTr="00F25D01">
        <w:tc>
          <w:tcPr>
            <w:tcW w:w="2676" w:type="dxa"/>
            <w:shd w:val="clear" w:color="auto" w:fill="E6E6E6"/>
            <w:hideMark/>
          </w:tcPr>
          <w:p w14:paraId="5EAEC632" w14:textId="77777777" w:rsidR="00F25D01" w:rsidRPr="00AF57E9" w:rsidRDefault="00F25D01" w:rsidP="00F25D0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6" w:type="dxa"/>
            <w:hideMark/>
          </w:tcPr>
          <w:p w14:paraId="71F64EC4" w14:textId="09D2BA6F" w:rsidR="00F25D01" w:rsidRPr="00AF57E9" w:rsidRDefault="00F25D01" w:rsidP="00F25D01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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1138B6E8" w14:textId="77777777" w:rsidR="00F25D01" w:rsidRPr="00AF57E9" w:rsidRDefault="00F25D01" w:rsidP="00F25D01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F25D01" w14:paraId="297A6430" w14:textId="77777777" w:rsidTr="00F25D01">
        <w:tc>
          <w:tcPr>
            <w:tcW w:w="2676" w:type="dxa"/>
            <w:shd w:val="clear" w:color="auto" w:fill="E6E6E6"/>
            <w:hideMark/>
          </w:tcPr>
          <w:p w14:paraId="3763E937" w14:textId="77777777" w:rsidR="00F25D01" w:rsidRPr="00AF57E9" w:rsidRDefault="00F25D01" w:rsidP="00F25D0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3" w:type="dxa"/>
            <w:gridSpan w:val="2"/>
          </w:tcPr>
          <w:p w14:paraId="0EF6B495" w14:textId="31378D07" w:rsidR="00F25D01" w:rsidRPr="00AF57E9" w:rsidRDefault="003972F4" w:rsidP="00F25D0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150,000 ₪ כולל מע"</w:t>
            </w:r>
            <w:r w:rsidR="00E529C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 לשנה</w:t>
            </w:r>
          </w:p>
        </w:tc>
      </w:tr>
      <w:tr w:rsidR="00F25D01" w14:paraId="77E0698D" w14:textId="77777777" w:rsidTr="00F25D01">
        <w:tc>
          <w:tcPr>
            <w:tcW w:w="2676" w:type="dxa"/>
            <w:shd w:val="clear" w:color="auto" w:fill="E6E6E6"/>
            <w:hideMark/>
          </w:tcPr>
          <w:p w14:paraId="576257C8" w14:textId="77777777" w:rsidR="00F25D01" w:rsidRPr="00AF57E9" w:rsidRDefault="00F25D01" w:rsidP="00F25D0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3" w:type="dxa"/>
            <w:gridSpan w:val="2"/>
          </w:tcPr>
          <w:p w14:paraId="72CE8565" w14:textId="53C01752" w:rsidR="00F25D01" w:rsidRPr="00AF57E9" w:rsidRDefault="00F25D01" w:rsidP="00F25D0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01.02.2021- 31.01.2024</w:t>
            </w:r>
          </w:p>
        </w:tc>
      </w:tr>
    </w:tbl>
    <w:p w14:paraId="773E3BC8" w14:textId="77777777" w:rsidR="00222867" w:rsidRPr="00AF57E9" w:rsidRDefault="001102A2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298867B6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70FF74ED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133590B3" w14:textId="77777777" w:rsidR="00222867" w:rsidRPr="00AF57E9" w:rsidRDefault="001102A2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08FCEC63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A053EC5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645FD3B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2610AF5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6922FCC2" w14:textId="77777777" w:rsidR="00222867" w:rsidRPr="00AF57E9" w:rsidRDefault="001102A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1B7CF7F2" w14:textId="77777777" w:rsidTr="000D3D0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971C" w14:textId="1EA00670" w:rsidR="00222867" w:rsidRPr="00AF57E9" w:rsidRDefault="00CB373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מתוך היכרות עם השוק הטכנולוגי הקיים בארץ לא קיים פתרון</w:t>
            </w:r>
            <w:r w:rsidR="00FE205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ישראלי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בסדר הגודל </w:t>
            </w:r>
            <w:r w:rsidR="00FE205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ובאיכות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שחברת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מובז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מציעה.</w:t>
            </w:r>
          </w:p>
        </w:tc>
      </w:tr>
      <w:tr w:rsidR="007548B0" w14:paraId="65DC8063" w14:textId="77777777" w:rsidTr="000D3D0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D29C" w14:textId="4A4A6612" w:rsidR="00722689" w:rsidRPr="00AF57E9" w:rsidRDefault="00FF6484" w:rsidP="0072268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בנוסף</w:t>
            </w:r>
            <w:r w:rsidR="0072268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2822E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קיבלתי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חוות דעת מקצועית מחברת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אקספריס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(מצ"ב) </w:t>
            </w:r>
            <w:r w:rsidR="0072268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כולל</w:t>
            </w:r>
            <w:r w:rsidR="0072268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סקירה של פתרונות מהעולם</w:t>
            </w:r>
            <w:r w:rsidR="00BB597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בתחום</w:t>
            </w:r>
            <w:r w:rsidR="008E29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E29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גם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הגורמים המקצועי</w:t>
            </w:r>
            <w:r w:rsidR="008E29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באקספריס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לא מצאו פתרון </w:t>
            </w:r>
            <w:r w:rsidR="0072268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עולמי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בסדר הגודל</w:t>
            </w:r>
            <w:r w:rsidR="00A315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ובאיכות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המדובר</w:t>
            </w:r>
            <w:r w:rsidR="00A315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  <w:tr w:rsidR="007548B0" w14:paraId="59698EBE" w14:textId="77777777" w:rsidTr="000D3D0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4E60" w14:textId="4ABA934E" w:rsidR="00D03CD2" w:rsidRPr="00AF57E9" w:rsidRDefault="00722689" w:rsidP="00D03CD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קיימים פתרונות נקודתיים הנותנים מענה ספציפי</w:t>
            </w:r>
            <w:r w:rsidR="00BB597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דוגמת פתרון </w:t>
            </w:r>
            <w:r w:rsidR="008A4B2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הקונוסים או מכשיר הכושר,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אבל הייחודיות של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מובז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היא גם במגוון המשחקים המוצעים</w:t>
            </w:r>
            <w:r w:rsidR="009215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והיכולת להרחיבם</w:t>
            </w:r>
            <w:r w:rsidR="0044796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 באופן ההפעלה ע"י הטלפון החכם (ולא ע"י ציוד ייעודי שלא נמצא בבית התלמידים)</w:t>
            </w:r>
            <w:r w:rsidR="009215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וכן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ביכולת לבצע התאמה לצרכי התלמידים</w:t>
            </w:r>
            <w:r w:rsidR="009215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ובמנגנון ה</w:t>
            </w:r>
            <w:r w:rsidR="009215F0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AI</w:t>
            </w:r>
            <w:r w:rsidR="009215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הפועל מאחורי הקלעים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  <w:tr w:rsidR="007548B0" w14:paraId="2FFEED5B" w14:textId="77777777" w:rsidTr="000D3D0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EF02" w14:textId="3153C05C" w:rsidR="00222867" w:rsidRPr="00AF57E9" w:rsidRDefault="0072268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לאור </w:t>
            </w:r>
            <w:r w:rsidR="00D03CD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הרשום </w:t>
            </w:r>
            <w:r w:rsidR="009215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דלקמן</w:t>
            </w:r>
            <w:r w:rsidR="00D03CD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ממליץ להכיר בפ</w:t>
            </w:r>
            <w:r w:rsidR="009215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תרון המוצע כפתרון ייחודי באיכותו ובחברה כספק יחיד לטובת </w:t>
            </w:r>
            <w:r w:rsidR="000D3D0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ההתקשרות המבוקשת</w:t>
            </w:r>
            <w:r w:rsidR="009215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14:paraId="600B08AC" w14:textId="77777777" w:rsidR="00222867" w:rsidRPr="00AF57E9" w:rsidRDefault="001102A2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2258918B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3AD439EB" w14:textId="77777777" w:rsidR="00222867" w:rsidRPr="00AF57E9" w:rsidRDefault="001102A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ABEBD97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027C462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090EB721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79EB" w14:textId="5FD5417A" w:rsidR="00222867" w:rsidRPr="00AF57E9" w:rsidRDefault="0072268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איתן קלינמן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2336" w14:textId="49C6330B" w:rsidR="00222867" w:rsidRPr="00AF57E9" w:rsidRDefault="0072268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החטיבה לחדשנות טכנולוגית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9C50" w14:textId="77777777" w:rsidR="00222867" w:rsidRPr="00AF57E9" w:rsidRDefault="001102A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0227E7A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942F74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3ED2D0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E59F72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265AF2A7" w14:textId="77777777" w:rsidR="00222867" w:rsidRPr="00817FBA" w:rsidRDefault="001102A2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FA257" w14:textId="77777777" w:rsidR="00336CDD" w:rsidRDefault="009B6B29">
      <w:r>
        <w:separator/>
      </w:r>
    </w:p>
  </w:endnote>
  <w:endnote w:type="continuationSeparator" w:id="0">
    <w:p w14:paraId="10F81705" w14:textId="77777777" w:rsidR="00336CDD" w:rsidRDefault="009B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5EC057B9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9B3DDBA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44DE1E3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ADFBFF1" w14:textId="21F28BF4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1102A2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1102A2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24D371C5" w14:textId="77777777" w:rsidR="00354861" w:rsidRPr="0098529F" w:rsidRDefault="001102A2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6D8C8F1B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3F24726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0A048B5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01221AB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2A275C3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6489D180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445AF3C6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7046BB3C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1636FA23" w14:textId="77777777" w:rsidR="00E678BB" w:rsidRPr="00354861" w:rsidRDefault="001102A2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46BB6" w14:textId="77777777" w:rsidR="00336CDD" w:rsidRDefault="009B6B29">
      <w:r>
        <w:separator/>
      </w:r>
    </w:p>
  </w:footnote>
  <w:footnote w:type="continuationSeparator" w:id="0">
    <w:p w14:paraId="349840E6" w14:textId="77777777" w:rsidR="00336CDD" w:rsidRDefault="009B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0D4B50A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1524EA27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4378421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57C510F2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1B320C50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52B50B47" wp14:editId="067E7358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6A0F1E12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1017D8A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113A11A5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BC399BD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9EDEDB6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5AFC0BC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E27E5BC" w14:textId="77777777" w:rsidR="009220EC" w:rsidRPr="00D84715" w:rsidRDefault="001102A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BA544A0" w14:textId="77777777" w:rsidR="009220EC" w:rsidRDefault="001102A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E46741C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FE122AC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40F48D0C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25CD5B2" w14:textId="77777777" w:rsidR="003D6D13" w:rsidRPr="00D84715" w:rsidRDefault="001102A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E7EBF92" w14:textId="77777777" w:rsidR="003D6D13" w:rsidRPr="00D84715" w:rsidRDefault="001102A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F87F678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E071670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02558E8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0D3CE58" w14:textId="77777777" w:rsidR="009220EC" w:rsidRPr="00D84715" w:rsidRDefault="001102A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89FB64C" w14:textId="77777777" w:rsidR="009220EC" w:rsidRPr="00D84715" w:rsidRDefault="001102A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2216186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5A6FD70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7B12C921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7499D8C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4E2DC8CC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D7D08C9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0C6D63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714FBF4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1ABB032F" w14:textId="77777777" w:rsidR="00E678BB" w:rsidRPr="00D84715" w:rsidRDefault="001102A2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92D3B"/>
    <w:rsid w:val="000D3D0C"/>
    <w:rsid w:val="001102A2"/>
    <w:rsid w:val="002822E3"/>
    <w:rsid w:val="00336CDD"/>
    <w:rsid w:val="003972F4"/>
    <w:rsid w:val="00447969"/>
    <w:rsid w:val="00667E3A"/>
    <w:rsid w:val="00722689"/>
    <w:rsid w:val="007548B0"/>
    <w:rsid w:val="008A4B2B"/>
    <w:rsid w:val="008C26EF"/>
    <w:rsid w:val="008E29C7"/>
    <w:rsid w:val="008F4D8D"/>
    <w:rsid w:val="009215F0"/>
    <w:rsid w:val="009937E5"/>
    <w:rsid w:val="009A7D79"/>
    <w:rsid w:val="009B6B29"/>
    <w:rsid w:val="009F7FB7"/>
    <w:rsid w:val="00A3152D"/>
    <w:rsid w:val="00B00B2D"/>
    <w:rsid w:val="00B77DC7"/>
    <w:rsid w:val="00BB5977"/>
    <w:rsid w:val="00C863CE"/>
    <w:rsid w:val="00CB3734"/>
    <w:rsid w:val="00D00D5E"/>
    <w:rsid w:val="00D03CD2"/>
    <w:rsid w:val="00E529CC"/>
    <w:rsid w:val="00F25D01"/>
    <w:rsid w:val="00FE205F"/>
    <w:rsid w:val="00FF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EAB7A1"/>
  <w15:docId w15:val="{8028FD61-5747-4121-87FF-C5D2EFE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3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AEBBFCB0-78A9-4A0F-AFA5-D44D1B8F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2</Pages>
  <Words>453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ברוך יאיר פיש</cp:lastModifiedBy>
  <cp:revision>3</cp:revision>
  <dcterms:created xsi:type="dcterms:W3CDTF">2021-01-10T13:11:00Z</dcterms:created>
  <dcterms:modified xsi:type="dcterms:W3CDTF">2021-01-10T13:12:00Z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